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ED" w:rsidRDefault="006252ED" w:rsidP="00F656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2DC">
        <w:rPr>
          <w:rFonts w:ascii="Times New Roman" w:hAnsi="Times New Roman" w:cs="Times New Roman"/>
          <w:b/>
          <w:bCs/>
          <w:sz w:val="28"/>
          <w:szCs w:val="28"/>
          <w:lang w:val="en-US"/>
        </w:rPr>
        <w:t>Индикаторы воспитательного результата</w:t>
      </w:r>
    </w:p>
    <w:p w:rsidR="006252ED" w:rsidRPr="00E55892" w:rsidRDefault="006252ED" w:rsidP="00F656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55892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E55892">
        <w:rPr>
          <w:rFonts w:ascii="Times New Roman" w:hAnsi="Times New Roman" w:cs="Times New Roman"/>
          <w:b/>
          <w:bCs/>
          <w:sz w:val="28"/>
          <w:szCs w:val="28"/>
        </w:rPr>
        <w:t xml:space="preserve"> классы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Любовь к Родине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интересуюсь прошлым и настоящим родного города и республики, знаю и уважаю   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Гимн, Герб и Флаг Российской Федерации, Республики Татарстан и своего города 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уважаю своих родителей, проявляю уважение к старшим;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люблю и бережно отношусь к природе;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дорожу честью своей школы.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Товарищество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 в коллективных делах и играх;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делюсь своими радостями и огорчениями с товарищами;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бескорыстно помогаю товарищу, забочусь о здоровье и безопасности собственной 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жизни и жизни своих товарищей;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стремлюсь не подвести свой класс.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Трудолюбие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занимаюсь ручным трудом;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выполняю свои обязанности по дому;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выполняю обязанности в классе;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ухаживаю за растениями, животными.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Дисциплинированность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нарушаю дисциплины на занятиях;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соблюдаю Кодекс Юного Челнинца, правила поведения учащихся в школе, дома. на 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улице;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выполняю поручения в классе;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всегда выполняю домашнее задание.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Бережливость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всегда опрятен;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личные вещи содержу в порядке;</w:t>
      </w:r>
    </w:p>
    <w:p w:rsidR="006252ED" w:rsidRDefault="006252ED" w:rsidP="00F6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берегу государственное (школьное) имущество;</w:t>
      </w:r>
    </w:p>
    <w:p w:rsidR="006252ED" w:rsidRDefault="006252ED" w:rsidP="00F656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отношусь к личным вещам товарищей.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Честность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держу свои обещания;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правдив со взрослыми и товарищами;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признаюсь в своих  проступках;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беру без разрешения чужие вещи.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Доброта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дружелюбен;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заботливо отношусь к малышам;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делюсь игрушками, книгами и т.д. с товарищами;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помогаю окружающим.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Стремление быть сильным, ловким, смелым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соблюдаю режим дня и правила личной гигиены;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выполняю утреннюю зарядку;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 в  спортивных играх и соревнованиях;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занимаюсь в одной из спортивных секций.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Любовь к прекрасному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делаю все красиво и аккуратно;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опрятно одеваюсь;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занимаюсь одним из видов искусств (худ. самодеятельность, ИЗО и др.);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замечаю красоту в окружающем мире.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Любознательность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проявляю интерес ко всему новому, неизвестному; 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прилежно отношусь к изучению школьных предметов;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люблю читать;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делюсь знаниями с товарищами.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Умение общаться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нахожусь в хороших отношениях со своими товарищами;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нахожусь в хороших отношениях со взрослыми;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умею интересно рассказывать;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умею внимательно слушать.</w:t>
      </w:r>
    </w:p>
    <w:p w:rsidR="006252ED" w:rsidRDefault="006252ED" w:rsidP="00F65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52ED" w:rsidRPr="00FD7ECB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7ECB">
        <w:rPr>
          <w:rFonts w:ascii="Times New Roman" w:hAnsi="Times New Roman" w:cs="Times New Roman"/>
          <w:b/>
          <w:bCs/>
          <w:sz w:val="28"/>
          <w:szCs w:val="28"/>
        </w:rPr>
        <w:t>Инструкция по оценке и анализа ответов.</w:t>
      </w:r>
    </w:p>
    <w:p w:rsidR="006252ED" w:rsidRPr="00FD7ECB" w:rsidRDefault="006252ED" w:rsidP="00F65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7ECB">
        <w:rPr>
          <w:rFonts w:ascii="Times New Roman" w:hAnsi="Times New Roman" w:cs="Times New Roman"/>
          <w:b/>
          <w:bCs/>
          <w:sz w:val="28"/>
          <w:szCs w:val="28"/>
        </w:rPr>
        <w:t>Оценивать по пятибалльной системе: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ECB">
        <w:rPr>
          <w:rFonts w:ascii="Times New Roman" w:hAnsi="Times New Roman" w:cs="Times New Roman"/>
          <w:b/>
          <w:bCs/>
          <w:sz w:val="28"/>
          <w:szCs w:val="28"/>
        </w:rPr>
        <w:t>5баллов</w:t>
      </w:r>
      <w:r>
        <w:rPr>
          <w:rFonts w:ascii="Times New Roman" w:hAnsi="Times New Roman" w:cs="Times New Roman"/>
          <w:sz w:val="28"/>
          <w:szCs w:val="28"/>
        </w:rPr>
        <w:t xml:space="preserve"> – выполняю сам и требую от окружающих;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ECB">
        <w:rPr>
          <w:rFonts w:ascii="Times New Roman" w:hAnsi="Times New Roman" w:cs="Times New Roman"/>
          <w:b/>
          <w:bCs/>
          <w:sz w:val="28"/>
          <w:szCs w:val="28"/>
        </w:rPr>
        <w:t>4баллов</w:t>
      </w:r>
      <w:r>
        <w:rPr>
          <w:rFonts w:ascii="Times New Roman" w:hAnsi="Times New Roman" w:cs="Times New Roman"/>
          <w:sz w:val="28"/>
          <w:szCs w:val="28"/>
        </w:rPr>
        <w:t xml:space="preserve"> – выполняю сам, но не требую от окружающих;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ECB">
        <w:rPr>
          <w:rFonts w:ascii="Times New Roman" w:hAnsi="Times New Roman" w:cs="Times New Roman"/>
          <w:b/>
          <w:bCs/>
          <w:sz w:val="28"/>
          <w:szCs w:val="28"/>
        </w:rPr>
        <w:t>3баллов</w:t>
      </w:r>
      <w:r>
        <w:rPr>
          <w:rFonts w:ascii="Times New Roman" w:hAnsi="Times New Roman" w:cs="Times New Roman"/>
          <w:sz w:val="28"/>
          <w:szCs w:val="28"/>
        </w:rPr>
        <w:t xml:space="preserve"> – выполняю почти всегда;</w:t>
      </w:r>
    </w:p>
    <w:p w:rsidR="006252ED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ECB">
        <w:rPr>
          <w:rFonts w:ascii="Times New Roman" w:hAnsi="Times New Roman" w:cs="Times New Roman"/>
          <w:b/>
          <w:bCs/>
          <w:sz w:val="28"/>
          <w:szCs w:val="28"/>
        </w:rPr>
        <w:t>2баллов</w:t>
      </w:r>
      <w:r>
        <w:rPr>
          <w:rFonts w:ascii="Times New Roman" w:hAnsi="Times New Roman" w:cs="Times New Roman"/>
          <w:sz w:val="28"/>
          <w:szCs w:val="28"/>
        </w:rPr>
        <w:t xml:space="preserve"> – выполняю от случая к случаю;</w:t>
      </w:r>
    </w:p>
    <w:p w:rsidR="006252ED" w:rsidRPr="00A72DDC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ECB">
        <w:rPr>
          <w:rFonts w:ascii="Times New Roman" w:hAnsi="Times New Roman" w:cs="Times New Roman"/>
          <w:b/>
          <w:bCs/>
          <w:sz w:val="28"/>
          <w:szCs w:val="28"/>
        </w:rPr>
        <w:t>1баллов</w:t>
      </w:r>
      <w:r>
        <w:rPr>
          <w:rFonts w:ascii="Times New Roman" w:hAnsi="Times New Roman" w:cs="Times New Roman"/>
          <w:sz w:val="28"/>
          <w:szCs w:val="28"/>
        </w:rPr>
        <w:t xml:space="preserve"> – не выполняю.</w:t>
      </w:r>
    </w:p>
    <w:p w:rsidR="006252ED" w:rsidRPr="00A72DDC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2ED" w:rsidRPr="004D77D4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2ED" w:rsidRPr="0093593E" w:rsidRDefault="006252ED" w:rsidP="00F6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252ED" w:rsidRPr="0093593E" w:rsidSect="00FD7ECB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892"/>
    <w:rsid w:val="00052BE2"/>
    <w:rsid w:val="00197AFD"/>
    <w:rsid w:val="001B625F"/>
    <w:rsid w:val="00205624"/>
    <w:rsid w:val="002E5AC2"/>
    <w:rsid w:val="00345D1E"/>
    <w:rsid w:val="0035619F"/>
    <w:rsid w:val="00387A92"/>
    <w:rsid w:val="004D77D4"/>
    <w:rsid w:val="00522B0A"/>
    <w:rsid w:val="00537A53"/>
    <w:rsid w:val="00557049"/>
    <w:rsid w:val="005832DC"/>
    <w:rsid w:val="00624570"/>
    <w:rsid w:val="006252ED"/>
    <w:rsid w:val="00696D53"/>
    <w:rsid w:val="006F3AAF"/>
    <w:rsid w:val="008C51FA"/>
    <w:rsid w:val="0093593E"/>
    <w:rsid w:val="009B215E"/>
    <w:rsid w:val="009D2BC9"/>
    <w:rsid w:val="00A05F28"/>
    <w:rsid w:val="00A2215A"/>
    <w:rsid w:val="00A22765"/>
    <w:rsid w:val="00A4670F"/>
    <w:rsid w:val="00A72DDC"/>
    <w:rsid w:val="00E50AF9"/>
    <w:rsid w:val="00E55892"/>
    <w:rsid w:val="00E83F30"/>
    <w:rsid w:val="00EB4B85"/>
    <w:rsid w:val="00F22095"/>
    <w:rsid w:val="00F6566B"/>
    <w:rsid w:val="00FB27F3"/>
    <w:rsid w:val="00FD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5E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</TotalTime>
  <Pages>2</Pages>
  <Words>364</Words>
  <Characters>2079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Волчик</cp:lastModifiedBy>
  <cp:revision>22</cp:revision>
  <cp:lastPrinted>2013-08-22T06:03:00Z</cp:lastPrinted>
  <dcterms:created xsi:type="dcterms:W3CDTF">2012-10-31T08:39:00Z</dcterms:created>
  <dcterms:modified xsi:type="dcterms:W3CDTF">2013-08-22T06:03:00Z</dcterms:modified>
</cp:coreProperties>
</file>